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0870B6C9" w:rsidR="00F9589E" w:rsidRDefault="00F9589E" w:rsidP="007F23C1">
      <w:pPr>
        <w:jc w:val="center"/>
        <w:rPr>
          <w:b/>
        </w:rPr>
      </w:pPr>
    </w:p>
    <w:p w14:paraId="27622C23" w14:textId="55787DAC" w:rsidR="005F496C" w:rsidRPr="00A562AA" w:rsidRDefault="005F496C" w:rsidP="005F496C">
      <w:pPr>
        <w:jc w:val="center"/>
      </w:pPr>
      <w:r w:rsidRPr="00A562AA">
        <w:t xml:space="preserve">Nr. </w:t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4AD8BEB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0" w:name="_Hlk224287281"/>
      <w:r w:rsidRPr="002C0B88">
        <w:rPr>
          <w:lang w:eastAsia="lt-LT"/>
        </w:rPr>
        <w:t xml:space="preserve">Lietuvos Respublikos </w:t>
      </w:r>
      <w:bookmarkEnd w:id="0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>2 dalies 32 punktu</w:t>
      </w:r>
      <w:r w:rsidR="00C70EC8">
        <w:rPr>
          <w:lang w:eastAsia="lt-LT"/>
        </w:rPr>
        <w:t xml:space="preserve">, </w:t>
      </w:r>
      <w:r w:rsidR="00C70EC8" w:rsidRPr="00C70EC8">
        <w:rPr>
          <w:lang w:eastAsia="lt-LT"/>
        </w:rPr>
        <w:t>16 straipsnio 1 dalimi</w:t>
      </w:r>
      <w:r>
        <w:rPr>
          <w:lang w:eastAsia="lt-LT"/>
        </w:rPr>
        <w:t xml:space="preserve"> ir 60 straipsnio 3 </w:t>
      </w:r>
      <w:r w:rsidRPr="002C0B88">
        <w:rPr>
          <w:bCs/>
          <w:lang w:eastAsia="lt-LT"/>
        </w:rPr>
        <w:t>dalimi,</w:t>
      </w:r>
      <w:r w:rsidR="00C70EC8">
        <w:rPr>
          <w:bCs/>
          <w:lang w:eastAsia="lt-LT"/>
        </w:rPr>
        <w:t xml:space="preserve">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 xml:space="preserve">, </w:t>
      </w:r>
      <w:r w:rsidR="00575B98">
        <w:rPr>
          <w:lang w:eastAsia="lt-LT"/>
        </w:rPr>
        <w:t>200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</w:t>
      </w:r>
      <w:r w:rsidR="00575B98">
        <w:rPr>
          <w:lang w:eastAsia="lt-LT"/>
        </w:rPr>
        <w:t>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A7230" w14:textId="77777777" w:rsidR="003040B5" w:rsidRDefault="003040B5">
      <w:r>
        <w:separator/>
      </w:r>
    </w:p>
  </w:endnote>
  <w:endnote w:type="continuationSeparator" w:id="0">
    <w:p w14:paraId="79241037" w14:textId="77777777" w:rsidR="003040B5" w:rsidRDefault="0030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C8BB6" w14:textId="77777777" w:rsidR="003040B5" w:rsidRDefault="003040B5">
      <w:r>
        <w:separator/>
      </w:r>
    </w:p>
  </w:footnote>
  <w:footnote w:type="continuationSeparator" w:id="0">
    <w:p w14:paraId="67F44ADE" w14:textId="77777777" w:rsidR="003040B5" w:rsidRDefault="00304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3E7C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A08B3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C63B7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40B5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B6807"/>
    <w:rsid w:val="003C2AC0"/>
    <w:rsid w:val="003C3C59"/>
    <w:rsid w:val="003D113C"/>
    <w:rsid w:val="003D3270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97389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36B1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BF3"/>
    <w:rsid w:val="00575B98"/>
    <w:rsid w:val="0057653A"/>
    <w:rsid w:val="0057741C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75F9C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17E9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4E6C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338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695B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B08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326E7"/>
    <w:rsid w:val="00C40FD3"/>
    <w:rsid w:val="00C420AA"/>
    <w:rsid w:val="00C43501"/>
    <w:rsid w:val="00C47196"/>
    <w:rsid w:val="00C52416"/>
    <w:rsid w:val="00C52509"/>
    <w:rsid w:val="00C70EC8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E2C2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3B30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0819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58F2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3F5B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74077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68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264</Words>
  <Characters>1809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2026-08-21T07:29:00Z</dcterms:created>
  <dcterms:modified xsi:type="dcterms:W3CDTF">2026-08-21T07:29:00Z</dcterms:modified>
</cp:coreProperties>
</file>